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3F3D3" w14:textId="77777777" w:rsidR="00F82B92" w:rsidRDefault="00F82B92" w:rsidP="00F82B92">
      <w:pPr>
        <w:spacing w:after="80"/>
        <w:rPr>
          <w:sz w:val="20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4140"/>
        <w:gridCol w:w="1800"/>
      </w:tblGrid>
      <w:tr w:rsidR="00F82B92" w:rsidRPr="00720CC3" w14:paraId="287C5080" w14:textId="77777777" w:rsidTr="00980CD8">
        <w:trPr>
          <w:jc w:val="center"/>
        </w:trPr>
        <w:tc>
          <w:tcPr>
            <w:tcW w:w="10080" w:type="dxa"/>
            <w:gridSpan w:val="3"/>
            <w:shd w:val="clear" w:color="auto" w:fill="0C0C0C"/>
          </w:tcPr>
          <w:p w14:paraId="1B8DC2F1" w14:textId="3F0D0B78" w:rsidR="00F82B92" w:rsidRPr="00720CC3" w:rsidRDefault="00F82B92" w:rsidP="00980CD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color w:val="FFFFFF"/>
                <w:sz w:val="22"/>
              </w:rPr>
            </w:pPr>
            <w:bookmarkStart w:id="0" w:name="_Hlk57975273"/>
            <w:r w:rsidRPr="00720CC3">
              <w:rPr>
                <w:rFonts w:ascii="Arial Narrow" w:hAnsi="Arial Narrow" w:cs="Arial"/>
                <w:b/>
                <w:color w:val="FFFFFF"/>
                <w:sz w:val="22"/>
                <w:highlight w:val="black"/>
              </w:rPr>
              <w:t>SOLICITAÇÃO DE</w:t>
            </w:r>
            <w:r w:rsidRPr="00720CC3">
              <w:rPr>
                <w:rFonts w:ascii="Arial Narrow" w:hAnsi="Arial Narrow" w:cs="Arial"/>
                <w:b/>
                <w:color w:val="FFFFFF"/>
                <w:sz w:val="22"/>
              </w:rPr>
              <w:t xml:space="preserve"> COLISÃO DE </w:t>
            </w:r>
            <w:proofErr w:type="gramStart"/>
            <w:r w:rsidRPr="00720CC3">
              <w:rPr>
                <w:rFonts w:ascii="Arial Narrow" w:hAnsi="Arial Narrow" w:cs="Arial"/>
                <w:b/>
                <w:color w:val="FFFFFF"/>
                <w:sz w:val="22"/>
              </w:rPr>
              <w:t xml:space="preserve">DISCIPLINAS </w:t>
            </w:r>
            <w:r w:rsidR="00D37662">
              <w:rPr>
                <w:rFonts w:ascii="Arial Narrow" w:hAnsi="Arial Narrow" w:cs="Arial"/>
                <w:b/>
                <w:color w:val="FFFFFF"/>
                <w:sz w:val="22"/>
              </w:rPr>
              <w:t xml:space="preserve"> SEMESTRE</w:t>
            </w:r>
            <w:proofErr w:type="gramEnd"/>
            <w:r w:rsidR="00D37662">
              <w:rPr>
                <w:rFonts w:ascii="Arial Narrow" w:hAnsi="Arial Narrow" w:cs="Arial"/>
                <w:b/>
                <w:color w:val="FFFFFF"/>
                <w:sz w:val="22"/>
              </w:rPr>
              <w:t xml:space="preserve"> </w:t>
            </w:r>
            <w:r w:rsidRPr="00720CC3">
              <w:rPr>
                <w:rFonts w:ascii="Arial Narrow" w:hAnsi="Arial Narrow" w:cs="Arial"/>
                <w:b/>
                <w:color w:val="FFFFFF"/>
                <w:sz w:val="22"/>
              </w:rPr>
              <w:t>ERE</w:t>
            </w:r>
          </w:p>
        </w:tc>
      </w:tr>
      <w:tr w:rsidR="00F82B92" w:rsidRPr="00720CC3" w14:paraId="0A748288" w14:textId="77777777" w:rsidTr="00980CD8">
        <w:trPr>
          <w:jc w:val="center"/>
        </w:trPr>
        <w:tc>
          <w:tcPr>
            <w:tcW w:w="4140" w:type="dxa"/>
            <w:shd w:val="clear" w:color="auto" w:fill="auto"/>
          </w:tcPr>
          <w:p w14:paraId="4428F3C6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>Nome:</w:t>
            </w:r>
          </w:p>
        </w:tc>
        <w:tc>
          <w:tcPr>
            <w:tcW w:w="4140" w:type="dxa"/>
            <w:shd w:val="clear" w:color="auto" w:fill="auto"/>
          </w:tcPr>
          <w:p w14:paraId="721CD263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>Curso:</w:t>
            </w:r>
          </w:p>
          <w:p w14:paraId="56C0098A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203ACA6D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>Data:</w:t>
            </w:r>
          </w:p>
        </w:tc>
      </w:tr>
      <w:tr w:rsidR="00F82B92" w:rsidRPr="00720CC3" w14:paraId="096EDD73" w14:textId="77777777" w:rsidTr="00980CD8">
        <w:trPr>
          <w:jc w:val="center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14:paraId="32C04119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 xml:space="preserve">Nº cartão UFRGS: </w:t>
            </w:r>
          </w:p>
          <w:p w14:paraId="148E1D93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14:paraId="2B113A70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>E-mail:</w:t>
            </w:r>
          </w:p>
          <w:p w14:paraId="4EFBB0B4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28B6D750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>Telefone:</w:t>
            </w:r>
          </w:p>
        </w:tc>
      </w:tr>
      <w:bookmarkEnd w:id="0"/>
    </w:tbl>
    <w:p w14:paraId="7D323FE4" w14:textId="77777777" w:rsidR="00F82B92" w:rsidRDefault="00F82B92" w:rsidP="00F82B92">
      <w:pPr>
        <w:jc w:val="center"/>
        <w:rPr>
          <w:sz w:val="20"/>
        </w:rPr>
      </w:pP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F82B92" w14:paraId="3C166DA3" w14:textId="77777777" w:rsidTr="00980CD8">
        <w:tc>
          <w:tcPr>
            <w:tcW w:w="10207" w:type="dxa"/>
          </w:tcPr>
          <w:p w14:paraId="0BCA1A19" w14:textId="5941F71D" w:rsidR="00F82B92" w:rsidRDefault="00F82B92" w:rsidP="00980CD8">
            <w:pPr>
              <w:jc w:val="left"/>
              <w:rPr>
                <w:sz w:val="20"/>
              </w:rPr>
            </w:pPr>
            <w:r>
              <w:rPr>
                <w:sz w:val="20"/>
              </w:rPr>
              <w:t>Solicito a autorização para a colisão de horário das disciplinas abaixo relacionadas devido a</w:t>
            </w:r>
            <w:r w:rsidR="00D37662">
              <w:rPr>
                <w:sz w:val="20"/>
              </w:rPr>
              <w:t xml:space="preserve"> (INSERIR JUSTIFICATIVA)</w:t>
            </w:r>
            <w:r>
              <w:rPr>
                <w:sz w:val="20"/>
              </w:rPr>
              <w:t>:</w:t>
            </w:r>
          </w:p>
          <w:p w14:paraId="6FAC3266" w14:textId="77777777" w:rsidR="00F82B92" w:rsidRDefault="00F82B92" w:rsidP="00A83CE0">
            <w:pPr>
              <w:rPr>
                <w:sz w:val="20"/>
              </w:rPr>
            </w:pPr>
          </w:p>
        </w:tc>
      </w:tr>
    </w:tbl>
    <w:p w14:paraId="4378E659" w14:textId="77777777" w:rsidR="00F82B92" w:rsidRDefault="00F82B92" w:rsidP="00F82B92">
      <w:pPr>
        <w:rPr>
          <w:sz w:val="20"/>
        </w:rPr>
      </w:pPr>
    </w:p>
    <w:tbl>
      <w:tblPr>
        <w:tblStyle w:val="Tabelacomgrade"/>
        <w:tblW w:w="1006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709"/>
        <w:gridCol w:w="836"/>
        <w:gridCol w:w="1711"/>
        <w:gridCol w:w="1559"/>
        <w:gridCol w:w="1843"/>
        <w:gridCol w:w="8"/>
      </w:tblGrid>
      <w:tr w:rsidR="00534925" w:rsidRPr="00720CC3" w14:paraId="51B9F677" w14:textId="77777777" w:rsidTr="00534925">
        <w:trPr>
          <w:trHeight w:val="224"/>
          <w:jc w:val="center"/>
        </w:trPr>
        <w:tc>
          <w:tcPr>
            <w:tcW w:w="10068" w:type="dxa"/>
            <w:gridSpan w:val="8"/>
          </w:tcPr>
          <w:p w14:paraId="6FA2C059" w14:textId="555B4D57" w:rsidR="00534925" w:rsidRPr="00720CC3" w:rsidRDefault="00534925" w:rsidP="00980CD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720CC3">
              <w:rPr>
                <w:rFonts w:ascii="Arial Narrow" w:hAnsi="Arial Narrow" w:cs="Arial"/>
                <w:b/>
                <w:sz w:val="22"/>
              </w:rPr>
              <w:t xml:space="preserve">Escrever </w:t>
            </w:r>
            <w:r>
              <w:rPr>
                <w:rFonts w:ascii="Arial Narrow" w:hAnsi="Arial Narrow" w:cs="Arial"/>
                <w:b/>
                <w:sz w:val="22"/>
              </w:rPr>
              <w:t>dados</w:t>
            </w:r>
            <w:r w:rsidRPr="00720CC3">
              <w:rPr>
                <w:rFonts w:ascii="Arial Narrow" w:hAnsi="Arial Narrow" w:cs="Arial"/>
                <w:b/>
                <w:sz w:val="22"/>
              </w:rPr>
              <w:t xml:space="preserve"> das disciplinas para colisão</w:t>
            </w:r>
          </w:p>
        </w:tc>
      </w:tr>
      <w:tr w:rsidR="00534925" w:rsidRPr="00720CC3" w14:paraId="72C13486" w14:textId="7E7D5CEE" w:rsidTr="00534925">
        <w:trPr>
          <w:gridAfter w:val="1"/>
          <w:wAfter w:w="8" w:type="dxa"/>
          <w:trHeight w:val="224"/>
          <w:jc w:val="center"/>
        </w:trPr>
        <w:tc>
          <w:tcPr>
            <w:tcW w:w="851" w:type="dxa"/>
            <w:vAlign w:val="center"/>
          </w:tcPr>
          <w:p w14:paraId="7F28DCE7" w14:textId="77777777" w:rsidR="00534925" w:rsidRPr="00720CC3" w:rsidRDefault="00534925" w:rsidP="00980CD8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bookmarkStart w:id="1" w:name="_Hlk57975299"/>
            <w:r w:rsidRPr="00720CC3">
              <w:rPr>
                <w:rFonts w:ascii="Arial Narrow" w:hAnsi="Arial Narrow"/>
                <w:sz w:val="22"/>
                <w:szCs w:val="18"/>
              </w:rPr>
              <w:t>Código</w:t>
            </w:r>
          </w:p>
        </w:tc>
        <w:tc>
          <w:tcPr>
            <w:tcW w:w="2551" w:type="dxa"/>
            <w:vAlign w:val="center"/>
          </w:tcPr>
          <w:p w14:paraId="5DAF871F" w14:textId="77777777" w:rsidR="00534925" w:rsidRPr="00720CC3" w:rsidRDefault="00534925" w:rsidP="00980CD8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720CC3">
              <w:rPr>
                <w:rFonts w:ascii="Arial Narrow" w:hAnsi="Arial Narrow"/>
                <w:sz w:val="22"/>
                <w:szCs w:val="18"/>
              </w:rPr>
              <w:t>Disciplina</w:t>
            </w:r>
          </w:p>
        </w:tc>
        <w:tc>
          <w:tcPr>
            <w:tcW w:w="709" w:type="dxa"/>
            <w:vAlign w:val="center"/>
          </w:tcPr>
          <w:p w14:paraId="31DF9E2F" w14:textId="77777777" w:rsidR="00534925" w:rsidRPr="00720CC3" w:rsidRDefault="00534925" w:rsidP="00980CD8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720CC3">
              <w:rPr>
                <w:rFonts w:ascii="Arial Narrow" w:hAnsi="Arial Narrow"/>
                <w:sz w:val="22"/>
                <w:szCs w:val="18"/>
              </w:rPr>
              <w:t>Turma</w:t>
            </w:r>
          </w:p>
        </w:tc>
        <w:tc>
          <w:tcPr>
            <w:tcW w:w="836" w:type="dxa"/>
            <w:vAlign w:val="center"/>
          </w:tcPr>
          <w:p w14:paraId="6AC43675" w14:textId="77777777" w:rsidR="00534925" w:rsidRPr="00720CC3" w:rsidRDefault="00534925" w:rsidP="00980CD8">
            <w:pPr>
              <w:jc w:val="center"/>
              <w:rPr>
                <w:rFonts w:ascii="Arial Narrow" w:hAnsi="Arial Narrow"/>
                <w:sz w:val="22"/>
                <w:szCs w:val="18"/>
              </w:rPr>
            </w:pPr>
            <w:r w:rsidRPr="00720CC3">
              <w:rPr>
                <w:rFonts w:ascii="Arial Narrow" w:hAnsi="Arial Narrow"/>
                <w:sz w:val="22"/>
                <w:szCs w:val="18"/>
              </w:rPr>
              <w:t>Código</w:t>
            </w:r>
          </w:p>
        </w:tc>
        <w:tc>
          <w:tcPr>
            <w:tcW w:w="1711" w:type="dxa"/>
            <w:vAlign w:val="center"/>
          </w:tcPr>
          <w:p w14:paraId="046A07FD" w14:textId="1A557C76" w:rsidR="00534925" w:rsidRPr="00534925" w:rsidRDefault="00534925" w:rsidP="00980CD8">
            <w:pPr>
              <w:jc w:val="center"/>
              <w:rPr>
                <w:rFonts w:ascii="Arial Narrow" w:hAnsi="Arial Narrow" w:cs="Arial"/>
                <w:sz w:val="22"/>
                <w:szCs w:val="18"/>
              </w:rPr>
            </w:pPr>
            <w:r w:rsidRPr="00534925">
              <w:rPr>
                <w:rFonts w:ascii="Arial Narrow" w:hAnsi="Arial Narrow" w:cs="Arial"/>
                <w:sz w:val="22"/>
                <w:szCs w:val="18"/>
              </w:rPr>
              <w:t>Nome professor</w:t>
            </w:r>
          </w:p>
        </w:tc>
        <w:tc>
          <w:tcPr>
            <w:tcW w:w="1559" w:type="dxa"/>
          </w:tcPr>
          <w:p w14:paraId="4B7A4E58" w14:textId="34F6CB7B" w:rsidR="00534925" w:rsidRPr="00534925" w:rsidRDefault="00534925" w:rsidP="00980CD8">
            <w:pPr>
              <w:jc w:val="center"/>
              <w:rPr>
                <w:rFonts w:ascii="Arial Narrow" w:hAnsi="Arial Narrow" w:cs="Arial"/>
                <w:sz w:val="22"/>
                <w:szCs w:val="18"/>
              </w:rPr>
            </w:pPr>
            <w:r w:rsidRPr="00534925">
              <w:rPr>
                <w:rFonts w:ascii="Arial Narrow" w:hAnsi="Arial Narrow" w:cs="Arial"/>
                <w:sz w:val="22"/>
                <w:szCs w:val="18"/>
              </w:rPr>
              <w:t>E-mail professor</w:t>
            </w:r>
          </w:p>
        </w:tc>
        <w:tc>
          <w:tcPr>
            <w:tcW w:w="1843" w:type="dxa"/>
          </w:tcPr>
          <w:p w14:paraId="2A630C1A" w14:textId="6CEFED35" w:rsidR="00534925" w:rsidRPr="00534925" w:rsidRDefault="00534925" w:rsidP="00980CD8">
            <w:pPr>
              <w:jc w:val="center"/>
              <w:rPr>
                <w:rFonts w:ascii="Arial Narrow" w:hAnsi="Arial Narrow" w:cs="Arial"/>
                <w:sz w:val="22"/>
                <w:szCs w:val="18"/>
              </w:rPr>
            </w:pPr>
            <w:r w:rsidRPr="00534925">
              <w:rPr>
                <w:rFonts w:ascii="Arial Narrow" w:hAnsi="Arial Narrow" w:cs="Arial"/>
                <w:sz w:val="22"/>
                <w:szCs w:val="18"/>
              </w:rPr>
              <w:t>Concordância do Professor da Disciplina*</w:t>
            </w:r>
          </w:p>
        </w:tc>
      </w:tr>
      <w:tr w:rsidR="00534925" w:rsidRPr="00720CC3" w14:paraId="176312E2" w14:textId="34D3FBD1" w:rsidTr="00534925">
        <w:trPr>
          <w:gridAfter w:val="1"/>
          <w:wAfter w:w="8" w:type="dxa"/>
          <w:trHeight w:val="400"/>
          <w:jc w:val="center"/>
        </w:trPr>
        <w:tc>
          <w:tcPr>
            <w:tcW w:w="851" w:type="dxa"/>
          </w:tcPr>
          <w:p w14:paraId="7908DAAF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63BA5BE4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709" w:type="dxa"/>
          </w:tcPr>
          <w:p w14:paraId="7F641E74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836" w:type="dxa"/>
          </w:tcPr>
          <w:p w14:paraId="3EF1462C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711" w:type="dxa"/>
          </w:tcPr>
          <w:p w14:paraId="491DCD8A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12E4AABE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843" w:type="dxa"/>
          </w:tcPr>
          <w:p w14:paraId="43704782" w14:textId="77777777" w:rsidR="00534925" w:rsidRPr="00720CC3" w:rsidRDefault="00534925" w:rsidP="00980CD8">
            <w:pPr>
              <w:rPr>
                <w:sz w:val="22"/>
              </w:rPr>
            </w:pPr>
          </w:p>
        </w:tc>
      </w:tr>
      <w:tr w:rsidR="00534925" w:rsidRPr="00720CC3" w14:paraId="3B04D57A" w14:textId="4574241D" w:rsidTr="00534925">
        <w:trPr>
          <w:gridAfter w:val="1"/>
          <w:wAfter w:w="8" w:type="dxa"/>
          <w:trHeight w:val="400"/>
          <w:jc w:val="center"/>
        </w:trPr>
        <w:tc>
          <w:tcPr>
            <w:tcW w:w="851" w:type="dxa"/>
          </w:tcPr>
          <w:p w14:paraId="4ED82338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54CC013F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709" w:type="dxa"/>
          </w:tcPr>
          <w:p w14:paraId="3158A8ED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836" w:type="dxa"/>
          </w:tcPr>
          <w:p w14:paraId="31555A2D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711" w:type="dxa"/>
          </w:tcPr>
          <w:p w14:paraId="32712E2A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15127A5F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843" w:type="dxa"/>
          </w:tcPr>
          <w:p w14:paraId="139A36DE" w14:textId="77777777" w:rsidR="00534925" w:rsidRPr="00720CC3" w:rsidRDefault="00534925" w:rsidP="00980CD8">
            <w:pPr>
              <w:rPr>
                <w:sz w:val="22"/>
              </w:rPr>
            </w:pPr>
            <w:bookmarkStart w:id="2" w:name="_GoBack"/>
            <w:bookmarkEnd w:id="2"/>
          </w:p>
        </w:tc>
      </w:tr>
      <w:tr w:rsidR="00534925" w:rsidRPr="00720CC3" w14:paraId="1239721B" w14:textId="1E379D52" w:rsidTr="00534925">
        <w:trPr>
          <w:gridAfter w:val="1"/>
          <w:wAfter w:w="8" w:type="dxa"/>
          <w:trHeight w:val="400"/>
          <w:jc w:val="center"/>
        </w:trPr>
        <w:tc>
          <w:tcPr>
            <w:tcW w:w="851" w:type="dxa"/>
          </w:tcPr>
          <w:p w14:paraId="437E8974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686C02B3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709" w:type="dxa"/>
          </w:tcPr>
          <w:p w14:paraId="12B08BE2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836" w:type="dxa"/>
          </w:tcPr>
          <w:p w14:paraId="19F32470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711" w:type="dxa"/>
          </w:tcPr>
          <w:p w14:paraId="1FC98D2B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286B3FB2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843" w:type="dxa"/>
          </w:tcPr>
          <w:p w14:paraId="569B0EE1" w14:textId="77777777" w:rsidR="00534925" w:rsidRPr="00720CC3" w:rsidRDefault="00534925" w:rsidP="00980CD8">
            <w:pPr>
              <w:rPr>
                <w:sz w:val="22"/>
              </w:rPr>
            </w:pPr>
          </w:p>
        </w:tc>
      </w:tr>
      <w:tr w:rsidR="00534925" w:rsidRPr="00720CC3" w14:paraId="3D82F1ED" w14:textId="1596C181" w:rsidTr="00534925">
        <w:trPr>
          <w:gridAfter w:val="1"/>
          <w:wAfter w:w="8" w:type="dxa"/>
          <w:trHeight w:val="400"/>
          <w:jc w:val="center"/>
        </w:trPr>
        <w:tc>
          <w:tcPr>
            <w:tcW w:w="851" w:type="dxa"/>
          </w:tcPr>
          <w:p w14:paraId="40DB3439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2551" w:type="dxa"/>
          </w:tcPr>
          <w:p w14:paraId="346F5450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709" w:type="dxa"/>
          </w:tcPr>
          <w:p w14:paraId="2E02403A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836" w:type="dxa"/>
          </w:tcPr>
          <w:p w14:paraId="2766CFA2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711" w:type="dxa"/>
          </w:tcPr>
          <w:p w14:paraId="2E38362C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407EFDE4" w14:textId="77777777" w:rsidR="00534925" w:rsidRPr="00720CC3" w:rsidRDefault="00534925" w:rsidP="00980CD8">
            <w:pPr>
              <w:rPr>
                <w:sz w:val="22"/>
              </w:rPr>
            </w:pPr>
          </w:p>
        </w:tc>
        <w:tc>
          <w:tcPr>
            <w:tcW w:w="1843" w:type="dxa"/>
          </w:tcPr>
          <w:p w14:paraId="538A3DB1" w14:textId="77777777" w:rsidR="00534925" w:rsidRPr="00720CC3" w:rsidRDefault="00534925" w:rsidP="00980CD8">
            <w:pPr>
              <w:rPr>
                <w:sz w:val="22"/>
              </w:rPr>
            </w:pPr>
          </w:p>
        </w:tc>
      </w:tr>
      <w:tr w:rsidR="00534925" w:rsidRPr="00720CC3" w14:paraId="7218B62A" w14:textId="796D823E" w:rsidTr="002B6C5F">
        <w:trPr>
          <w:gridAfter w:val="1"/>
          <w:wAfter w:w="8" w:type="dxa"/>
          <w:trHeight w:val="400"/>
          <w:jc w:val="center"/>
        </w:trPr>
        <w:tc>
          <w:tcPr>
            <w:tcW w:w="10060" w:type="dxa"/>
            <w:gridSpan w:val="7"/>
          </w:tcPr>
          <w:p w14:paraId="792A87A5" w14:textId="48E2D6BE" w:rsidR="00534925" w:rsidRPr="00874820" w:rsidRDefault="00534925" w:rsidP="00980CD8">
            <w:pPr>
              <w:rPr>
                <w:b/>
                <w:sz w:val="20"/>
              </w:rPr>
            </w:pPr>
            <w:r w:rsidRPr="00874820">
              <w:rPr>
                <w:b/>
                <w:sz w:val="20"/>
              </w:rPr>
              <w:t xml:space="preserve">A concordância </w:t>
            </w:r>
            <w:r>
              <w:rPr>
                <w:b/>
                <w:sz w:val="20"/>
              </w:rPr>
              <w:t xml:space="preserve">do professor da disciplina </w:t>
            </w:r>
            <w:r w:rsidRPr="00874820">
              <w:rPr>
                <w:b/>
                <w:sz w:val="20"/>
              </w:rPr>
              <w:t>pode ser expressa</w:t>
            </w:r>
            <w:r>
              <w:rPr>
                <w:b/>
                <w:sz w:val="20"/>
              </w:rPr>
              <w:t xml:space="preserve"> através de sua </w:t>
            </w:r>
            <w:r>
              <w:rPr>
                <w:b/>
                <w:sz w:val="20"/>
              </w:rPr>
              <w:t>assinatura</w:t>
            </w:r>
            <w:r>
              <w:rPr>
                <w:b/>
                <w:sz w:val="20"/>
              </w:rPr>
              <w:t xml:space="preserve"> digital</w:t>
            </w:r>
            <w:r>
              <w:rPr>
                <w:b/>
                <w:sz w:val="20"/>
              </w:rPr>
              <w:t xml:space="preserve"> neste formulário OU </w:t>
            </w:r>
            <w:r>
              <w:rPr>
                <w:b/>
                <w:sz w:val="20"/>
              </w:rPr>
              <w:t xml:space="preserve">por um </w:t>
            </w:r>
            <w:r>
              <w:rPr>
                <w:b/>
                <w:sz w:val="20"/>
              </w:rPr>
              <w:t>e-</w:t>
            </w:r>
            <w:r w:rsidRPr="00874820">
              <w:rPr>
                <w:b/>
                <w:sz w:val="20"/>
              </w:rPr>
              <w:t xml:space="preserve">mail </w:t>
            </w:r>
            <w:r>
              <w:rPr>
                <w:b/>
                <w:sz w:val="20"/>
              </w:rPr>
              <w:t>de concordância enviado pelo professor (a ser enviado para a Comissão de Graduação, juntamente com o formulário).</w:t>
            </w:r>
          </w:p>
        </w:tc>
      </w:tr>
      <w:bookmarkEnd w:id="1"/>
    </w:tbl>
    <w:p w14:paraId="391161D1" w14:textId="77777777" w:rsidR="00F82B92" w:rsidRPr="00874820" w:rsidRDefault="00F82B92" w:rsidP="00F82B92">
      <w:pPr>
        <w:jc w:val="left"/>
        <w:rPr>
          <w:b/>
          <w:sz w:val="20"/>
        </w:rPr>
      </w:pPr>
    </w:p>
    <w:tbl>
      <w:tblPr>
        <w:tblW w:w="10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4"/>
      </w:tblGrid>
      <w:tr w:rsidR="00F82B92" w:rsidRPr="00720CC3" w14:paraId="2008F01E" w14:textId="77777777" w:rsidTr="00980CD8">
        <w:trPr>
          <w:trHeight w:val="454"/>
          <w:jc w:val="center"/>
        </w:trPr>
        <w:tc>
          <w:tcPr>
            <w:tcW w:w="10144" w:type="dxa"/>
            <w:shd w:val="clear" w:color="auto" w:fill="auto"/>
          </w:tcPr>
          <w:p w14:paraId="6AE272CE" w14:textId="77777777" w:rsidR="00F82B92" w:rsidRPr="00720CC3" w:rsidRDefault="00F82B92" w:rsidP="00980CD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2"/>
              </w:rPr>
            </w:pPr>
            <w:bookmarkStart w:id="3" w:name="_Hlk57975289"/>
            <w:proofErr w:type="spellStart"/>
            <w:r>
              <w:rPr>
                <w:rFonts w:ascii="Arial Narrow" w:hAnsi="Arial Narrow" w:cs="Arial"/>
                <w:b/>
                <w:sz w:val="22"/>
              </w:rPr>
              <w:t>Parecer</w:t>
            </w:r>
            <w:proofErr w:type="spellEnd"/>
            <w:r>
              <w:rPr>
                <w:rFonts w:ascii="Arial Narrow" w:hAnsi="Arial Narrow" w:cs="Arial"/>
                <w:b/>
                <w:sz w:val="22"/>
              </w:rPr>
              <w:t xml:space="preserve"> da CGENGALI</w:t>
            </w:r>
          </w:p>
          <w:p w14:paraId="0C5B278C" w14:textId="77777777" w:rsidR="00F82B92" w:rsidRPr="00720CC3" w:rsidRDefault="00F82B92" w:rsidP="00980CD8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82B92" w:rsidRPr="00720CC3" w14:paraId="4E036E29" w14:textId="77777777" w:rsidTr="00980CD8">
        <w:trPr>
          <w:trHeight w:val="1382"/>
          <w:jc w:val="center"/>
        </w:trPr>
        <w:tc>
          <w:tcPr>
            <w:tcW w:w="10144" w:type="dxa"/>
            <w:shd w:val="clear" w:color="auto" w:fill="auto"/>
          </w:tcPr>
          <w:p w14:paraId="27D5ADDD" w14:textId="77777777" w:rsidR="00F82B92" w:rsidRDefault="00F82B92" w:rsidP="00980CD8">
            <w:pPr>
              <w:spacing w:after="0" w:line="240" w:lineRule="auto"/>
              <w:jc w:val="left"/>
              <w:rPr>
                <w:rFonts w:ascii="Arial Narrow" w:hAnsi="Arial Narrow" w:cs="Arial"/>
                <w:sz w:val="22"/>
              </w:rPr>
            </w:pPr>
          </w:p>
          <w:p w14:paraId="643896A7" w14:textId="77777777" w:rsidR="005E7A79" w:rsidRDefault="005E7A79" w:rsidP="00980CD8">
            <w:pPr>
              <w:spacing w:after="0" w:line="240" w:lineRule="auto"/>
              <w:jc w:val="left"/>
              <w:rPr>
                <w:rFonts w:ascii="Arial Narrow" w:hAnsi="Arial Narrow" w:cs="Arial"/>
                <w:sz w:val="22"/>
              </w:rPr>
            </w:pPr>
          </w:p>
          <w:p w14:paraId="7D19DBAC" w14:textId="77777777" w:rsidR="005E7A79" w:rsidRDefault="005E7A79" w:rsidP="00980CD8">
            <w:pPr>
              <w:spacing w:after="0" w:line="240" w:lineRule="auto"/>
              <w:jc w:val="left"/>
              <w:rPr>
                <w:rFonts w:ascii="Arial Narrow" w:hAnsi="Arial Narrow" w:cs="Arial"/>
                <w:sz w:val="22"/>
              </w:rPr>
            </w:pPr>
          </w:p>
          <w:p w14:paraId="11F0629A" w14:textId="61A6FF64" w:rsidR="005E7A79" w:rsidRPr="00874820" w:rsidRDefault="005E7A79" w:rsidP="00980CD8">
            <w:pPr>
              <w:spacing w:after="0" w:line="240" w:lineRule="auto"/>
              <w:jc w:val="left"/>
              <w:rPr>
                <w:rFonts w:ascii="Arial Narrow" w:hAnsi="Arial Narrow" w:cs="Arial"/>
                <w:sz w:val="22"/>
              </w:rPr>
            </w:pPr>
          </w:p>
        </w:tc>
      </w:tr>
      <w:bookmarkEnd w:id="3"/>
    </w:tbl>
    <w:p w14:paraId="2853BE59" w14:textId="4CBF970D" w:rsidR="00720CC3" w:rsidRPr="00F82B92" w:rsidRDefault="00720CC3" w:rsidP="00F82B92"/>
    <w:sectPr w:rsidR="00720CC3" w:rsidRPr="00F82B92" w:rsidSect="00085930">
      <w:headerReference w:type="default" r:id="rId8"/>
      <w:footerReference w:type="default" r:id="rId9"/>
      <w:pgSz w:w="11907" w:h="16839" w:code="9"/>
      <w:pgMar w:top="1259" w:right="1134" w:bottom="1276" w:left="1418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CE46F" w14:textId="77777777" w:rsidR="00531B97" w:rsidRDefault="00531B97">
      <w:r>
        <w:separator/>
      </w:r>
    </w:p>
  </w:endnote>
  <w:endnote w:type="continuationSeparator" w:id="0">
    <w:p w14:paraId="3C5E8825" w14:textId="77777777" w:rsidR="00531B97" w:rsidRDefault="0053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AD05DB" w14:paraId="0E0B0F7C" w14:textId="77777777" w:rsidTr="00085930">
      <w:tc>
        <w:tcPr>
          <w:tcW w:w="9498" w:type="dxa"/>
        </w:tcPr>
        <w:p w14:paraId="70A53C66" w14:textId="3C348B05" w:rsidR="00AD05DB" w:rsidRPr="00AD05DB" w:rsidRDefault="00AD05DB" w:rsidP="00934D5F">
          <w:pPr>
            <w:pStyle w:val="Rodap"/>
            <w:jc w:val="center"/>
            <w:rPr>
              <w:sz w:val="18"/>
              <w:szCs w:val="18"/>
            </w:rPr>
          </w:pPr>
          <w:r w:rsidRPr="00AD05DB">
            <w:rPr>
              <w:sz w:val="18"/>
              <w:szCs w:val="18"/>
            </w:rPr>
            <w:t xml:space="preserve">Av. Bento Gonçalves 9500 – Prédio 43.212 - fax: 51-3308-7048 – </w:t>
          </w:r>
          <w:hyperlink r:id="rId1" w:history="1">
            <w:r w:rsidR="00085930" w:rsidRPr="00817132">
              <w:rPr>
                <w:rStyle w:val="Hyperlink"/>
                <w:sz w:val="18"/>
                <w:szCs w:val="18"/>
              </w:rPr>
              <w:t>comgradita@ufrgs.br</w:t>
            </w:r>
          </w:hyperlink>
          <w:r w:rsidR="00085930">
            <w:rPr>
              <w:sz w:val="18"/>
              <w:szCs w:val="18"/>
            </w:rPr>
            <w:t xml:space="preserve"> </w:t>
          </w:r>
          <w:r w:rsidR="00FC5957">
            <w:rPr>
              <w:sz w:val="18"/>
              <w:szCs w:val="18"/>
            </w:rPr>
            <w:t>–</w:t>
          </w:r>
          <w:r w:rsidR="00085930">
            <w:rPr>
              <w:sz w:val="18"/>
              <w:szCs w:val="18"/>
            </w:rPr>
            <w:t xml:space="preserve"> </w:t>
          </w:r>
          <w:r w:rsidR="00085930">
            <w:rPr>
              <w:sz w:val="18"/>
              <w:szCs w:val="18"/>
            </w:rPr>
            <w:fldChar w:fldCharType="begin"/>
          </w:r>
          <w:r w:rsidR="00085930">
            <w:rPr>
              <w:sz w:val="18"/>
              <w:szCs w:val="18"/>
            </w:rPr>
            <w:instrText xml:space="preserve"> FILENAME   \* MERGEFORMAT </w:instrText>
          </w:r>
          <w:r w:rsidR="00085930">
            <w:rPr>
              <w:sz w:val="18"/>
              <w:szCs w:val="18"/>
            </w:rPr>
            <w:fldChar w:fldCharType="separate"/>
          </w:r>
          <w:r w:rsidR="00F117EB">
            <w:rPr>
              <w:noProof/>
              <w:sz w:val="18"/>
              <w:szCs w:val="18"/>
            </w:rPr>
            <w:t>Resolução 03 de 2020_Realização aulas EAD no período de suspensão de aulas_permissão de mais de 20% FINAL</w:t>
          </w:r>
          <w:r w:rsidR="00085930">
            <w:rPr>
              <w:sz w:val="18"/>
              <w:szCs w:val="18"/>
            </w:rPr>
            <w:fldChar w:fldCharType="end"/>
          </w:r>
          <w:r w:rsidR="00085930">
            <w:rPr>
              <w:sz w:val="18"/>
              <w:szCs w:val="18"/>
            </w:rPr>
            <w:t xml:space="preserve"> – p. </w:t>
          </w:r>
          <w:r w:rsidR="00085930" w:rsidRPr="00085930">
            <w:rPr>
              <w:sz w:val="18"/>
              <w:szCs w:val="18"/>
            </w:rPr>
            <w:fldChar w:fldCharType="begin"/>
          </w:r>
          <w:r w:rsidR="00085930" w:rsidRPr="00085930">
            <w:rPr>
              <w:sz w:val="18"/>
              <w:szCs w:val="18"/>
            </w:rPr>
            <w:instrText>PAGE   \* MERGEFORMAT</w:instrText>
          </w:r>
          <w:r w:rsidR="00085930" w:rsidRPr="00085930">
            <w:rPr>
              <w:sz w:val="18"/>
              <w:szCs w:val="18"/>
            </w:rPr>
            <w:fldChar w:fldCharType="separate"/>
          </w:r>
          <w:r w:rsidR="003F0B77">
            <w:rPr>
              <w:noProof/>
              <w:sz w:val="18"/>
              <w:szCs w:val="18"/>
            </w:rPr>
            <w:t>3</w:t>
          </w:r>
          <w:r w:rsidR="00085930" w:rsidRPr="00085930">
            <w:rPr>
              <w:sz w:val="18"/>
              <w:szCs w:val="18"/>
            </w:rPr>
            <w:fldChar w:fldCharType="end"/>
          </w:r>
          <w:r w:rsidR="00934D5F" w:rsidRPr="00AD05DB">
            <w:rPr>
              <w:sz w:val="18"/>
              <w:szCs w:val="18"/>
            </w:rPr>
            <w:t xml:space="preserve"> </w:t>
          </w:r>
        </w:p>
      </w:tc>
    </w:tr>
  </w:tbl>
  <w:p w14:paraId="595DD2C0" w14:textId="77777777" w:rsidR="001828E4" w:rsidRDefault="001828E4">
    <w:pPr>
      <w:pStyle w:val="Rodap"/>
    </w:pPr>
  </w:p>
  <w:p w14:paraId="3EB9E9EB" w14:textId="77777777" w:rsidR="00405E66" w:rsidRDefault="00405E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B744E" w14:textId="77777777" w:rsidR="00531B97" w:rsidRDefault="00531B97">
      <w:r>
        <w:separator/>
      </w:r>
    </w:p>
  </w:footnote>
  <w:footnote w:type="continuationSeparator" w:id="0">
    <w:p w14:paraId="75AF5E54" w14:textId="77777777" w:rsidR="00531B97" w:rsidRDefault="00531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6657"/>
    </w:tblGrid>
    <w:tr w:rsidR="00AD05DB" w14:paraId="08716AD3" w14:textId="77777777" w:rsidTr="00A2738F">
      <w:tc>
        <w:tcPr>
          <w:tcW w:w="1838" w:type="dxa"/>
        </w:tcPr>
        <w:p w14:paraId="43BF42B9" w14:textId="74EAC58E" w:rsidR="00AD05DB" w:rsidRDefault="00720CC3" w:rsidP="00A2738F">
          <w:pPr>
            <w:pStyle w:val="Cabealho"/>
            <w:spacing w:after="120" w:line="360" w:lineRule="auto"/>
            <w:jc w:val="left"/>
            <w:rPr>
              <w:b/>
              <w:sz w:val="22"/>
              <w:szCs w:val="22"/>
            </w:rPr>
          </w:pPr>
          <w:r w:rsidRPr="003B5AD9">
            <w:rPr>
              <w:noProof/>
            </w:rPr>
            <w:drawing>
              <wp:inline distT="0" distB="0" distL="0" distR="0" wp14:anchorId="6DA9BD10" wp14:editId="105B513A">
                <wp:extent cx="730250" cy="7302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0" cy="73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</w:tcPr>
        <w:p w14:paraId="1B6F8269" w14:textId="77777777" w:rsidR="00A2738F" w:rsidRPr="00EB53B4" w:rsidRDefault="00A2738F" w:rsidP="00720CC3">
          <w:pPr>
            <w:pStyle w:val="Cabealho"/>
            <w:spacing w:after="120" w:line="360" w:lineRule="auto"/>
            <w:jc w:val="center"/>
            <w:rPr>
              <w:b/>
              <w:sz w:val="22"/>
              <w:szCs w:val="22"/>
            </w:rPr>
          </w:pPr>
          <w:r w:rsidRPr="00EB53B4">
            <w:rPr>
              <w:b/>
              <w:sz w:val="22"/>
              <w:szCs w:val="22"/>
            </w:rPr>
            <w:t>Instituto de Ciência e Tecnologia d</w:t>
          </w:r>
          <w:r>
            <w:rPr>
              <w:b/>
              <w:sz w:val="22"/>
              <w:szCs w:val="22"/>
            </w:rPr>
            <w:t>e</w:t>
          </w:r>
          <w:r w:rsidRPr="00EB53B4">
            <w:rPr>
              <w:b/>
              <w:sz w:val="22"/>
              <w:szCs w:val="22"/>
            </w:rPr>
            <w:t xml:space="preserve"> Alimentos</w:t>
          </w:r>
        </w:p>
        <w:p w14:paraId="64057678" w14:textId="77777777" w:rsidR="00AD05DB" w:rsidRDefault="00A2738F" w:rsidP="00720CC3">
          <w:pPr>
            <w:pStyle w:val="Cabealho"/>
            <w:spacing w:after="0" w:line="360" w:lineRule="auto"/>
            <w:jc w:val="center"/>
            <w:rPr>
              <w:b/>
              <w:sz w:val="22"/>
              <w:szCs w:val="22"/>
            </w:rPr>
          </w:pPr>
          <w:r w:rsidRPr="00EB53B4">
            <w:rPr>
              <w:b/>
              <w:sz w:val="22"/>
              <w:szCs w:val="22"/>
            </w:rPr>
            <w:t>Comissão de Graduação de Engenharia de Aliment</w:t>
          </w:r>
          <w:r>
            <w:rPr>
              <w:b/>
              <w:sz w:val="22"/>
              <w:szCs w:val="22"/>
            </w:rPr>
            <w:t>os</w:t>
          </w:r>
        </w:p>
        <w:p w14:paraId="718B707A" w14:textId="77777777" w:rsidR="00720CC3" w:rsidRDefault="00720CC3" w:rsidP="00720CC3">
          <w:pPr>
            <w:pStyle w:val="Cabealho"/>
            <w:spacing w:after="0" w:line="360" w:lineRule="auto"/>
            <w:jc w:val="center"/>
            <w:rPr>
              <w:b/>
              <w:sz w:val="20"/>
              <w:szCs w:val="22"/>
            </w:rPr>
          </w:pPr>
        </w:p>
        <w:p w14:paraId="1FEAA966" w14:textId="133BA090" w:rsidR="00720CC3" w:rsidRDefault="00720CC3" w:rsidP="00720CC3">
          <w:pPr>
            <w:pStyle w:val="Cabealho"/>
            <w:spacing w:after="0" w:line="360" w:lineRule="auto"/>
            <w:jc w:val="center"/>
            <w:rPr>
              <w:b/>
              <w:sz w:val="22"/>
              <w:szCs w:val="22"/>
            </w:rPr>
          </w:pPr>
          <w:r w:rsidRPr="00720CC3">
            <w:rPr>
              <w:b/>
              <w:sz w:val="20"/>
              <w:szCs w:val="22"/>
            </w:rPr>
            <w:t>FORMULÁRIO PARA COLISÃO DE HORÁRIO- ERE</w:t>
          </w:r>
        </w:p>
      </w:tc>
    </w:tr>
  </w:tbl>
  <w:p w14:paraId="021BE00C" w14:textId="379E279D" w:rsidR="00AD05DB" w:rsidRDefault="00AD05DB" w:rsidP="005238E1">
    <w:pPr>
      <w:pStyle w:val="Cabealho"/>
      <w:spacing w:after="0" w:line="240" w:lineRule="auto"/>
      <w:jc w:val="right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2A2F"/>
    <w:multiLevelType w:val="hybridMultilevel"/>
    <w:tmpl w:val="535A1AB2"/>
    <w:lvl w:ilvl="0" w:tplc="962CC56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790229"/>
    <w:multiLevelType w:val="singleLevel"/>
    <w:tmpl w:val="35FEB05A"/>
    <w:lvl w:ilvl="0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2" w15:restartNumberingAfterBreak="0">
    <w:nsid w:val="0AE768BB"/>
    <w:multiLevelType w:val="hybridMultilevel"/>
    <w:tmpl w:val="1674C5CE"/>
    <w:lvl w:ilvl="0" w:tplc="C318F38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C373F3D"/>
    <w:multiLevelType w:val="hybridMultilevel"/>
    <w:tmpl w:val="D8F020DA"/>
    <w:lvl w:ilvl="0" w:tplc="4838FE1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F2362CB"/>
    <w:multiLevelType w:val="hybridMultilevel"/>
    <w:tmpl w:val="6FD235BC"/>
    <w:lvl w:ilvl="0" w:tplc="A06A8464">
      <w:start w:val="1"/>
      <w:numFmt w:val="lowerLetter"/>
      <w:lvlText w:val="%1.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5" w15:restartNumberingAfterBreak="0">
    <w:nsid w:val="11A404F9"/>
    <w:multiLevelType w:val="hybridMultilevel"/>
    <w:tmpl w:val="D976FB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60FFC"/>
    <w:multiLevelType w:val="hybridMultilevel"/>
    <w:tmpl w:val="F7FE7600"/>
    <w:lvl w:ilvl="0" w:tplc="0416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73B3A4B"/>
    <w:multiLevelType w:val="hybridMultilevel"/>
    <w:tmpl w:val="5CB03F60"/>
    <w:lvl w:ilvl="0" w:tplc="A5EE4D2E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D56BC3"/>
    <w:multiLevelType w:val="hybridMultilevel"/>
    <w:tmpl w:val="F6EA01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05F4F"/>
    <w:multiLevelType w:val="hybridMultilevel"/>
    <w:tmpl w:val="BFEA2A5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37B15"/>
    <w:multiLevelType w:val="hybridMultilevel"/>
    <w:tmpl w:val="3AC650EC"/>
    <w:lvl w:ilvl="0" w:tplc="C69CE8DE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2053680"/>
    <w:multiLevelType w:val="hybridMultilevel"/>
    <w:tmpl w:val="8214BE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83205"/>
    <w:multiLevelType w:val="hybridMultilevel"/>
    <w:tmpl w:val="13807FC0"/>
    <w:lvl w:ilvl="0" w:tplc="A9D877E6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CFB27E2"/>
    <w:multiLevelType w:val="hybridMultilevel"/>
    <w:tmpl w:val="A454B100"/>
    <w:lvl w:ilvl="0" w:tplc="1CA4FFC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23D5B9B"/>
    <w:multiLevelType w:val="hybridMultilevel"/>
    <w:tmpl w:val="A708614A"/>
    <w:lvl w:ilvl="0" w:tplc="C178971C">
      <w:start w:val="1"/>
      <w:numFmt w:val="upperRoman"/>
      <w:lvlText w:val="%1."/>
      <w:lvlJc w:val="left"/>
      <w:pPr>
        <w:ind w:left="1571" w:hanging="7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8F7D1F"/>
    <w:multiLevelType w:val="hybridMultilevel"/>
    <w:tmpl w:val="55F03766"/>
    <w:lvl w:ilvl="0" w:tplc="7A743C7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C4560B"/>
    <w:multiLevelType w:val="hybridMultilevel"/>
    <w:tmpl w:val="D976FB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450F4"/>
    <w:multiLevelType w:val="hybridMultilevel"/>
    <w:tmpl w:val="0430E51E"/>
    <w:lvl w:ilvl="0" w:tplc="ADD2EE7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E06043B"/>
    <w:multiLevelType w:val="hybridMultilevel"/>
    <w:tmpl w:val="EDE40C2A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F554661"/>
    <w:multiLevelType w:val="hybridMultilevel"/>
    <w:tmpl w:val="B1E064FC"/>
    <w:lvl w:ilvl="0" w:tplc="64F2132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6A820E0"/>
    <w:multiLevelType w:val="hybridMultilevel"/>
    <w:tmpl w:val="A6801750"/>
    <w:lvl w:ilvl="0" w:tplc="9A74D4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A40E6"/>
    <w:multiLevelType w:val="hybridMultilevel"/>
    <w:tmpl w:val="C2CA341C"/>
    <w:lvl w:ilvl="0" w:tplc="2AA08D2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6376564"/>
    <w:multiLevelType w:val="hybridMultilevel"/>
    <w:tmpl w:val="CF0213D2"/>
    <w:lvl w:ilvl="0" w:tplc="D28E2B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A8204F"/>
    <w:multiLevelType w:val="hybridMultilevel"/>
    <w:tmpl w:val="680C2136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 w15:restartNumberingAfterBreak="0">
    <w:nsid w:val="7C2E3F3D"/>
    <w:multiLevelType w:val="hybridMultilevel"/>
    <w:tmpl w:val="65F6FDF6"/>
    <w:lvl w:ilvl="0" w:tplc="36A4800A">
      <w:start w:val="1"/>
      <w:numFmt w:val="lowerLetter"/>
      <w:lvlText w:val="%1."/>
      <w:lvlJc w:val="left"/>
      <w:pPr>
        <w:ind w:left="1069" w:hanging="360"/>
      </w:pPr>
      <w:rPr>
        <w:rFonts w:ascii="TimesNewRomanPSMT" w:hAnsi="TimesNewRomanPSMT" w:cs="TimesNewRomanPSMT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22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8"/>
  </w:num>
  <w:num w:numId="10">
    <w:abstractNumId w:val="24"/>
  </w:num>
  <w:num w:numId="11">
    <w:abstractNumId w:val="4"/>
  </w:num>
  <w:num w:numId="12">
    <w:abstractNumId w:val="21"/>
  </w:num>
  <w:num w:numId="13">
    <w:abstractNumId w:val="12"/>
  </w:num>
  <w:num w:numId="14">
    <w:abstractNumId w:val="10"/>
  </w:num>
  <w:num w:numId="15">
    <w:abstractNumId w:val="13"/>
  </w:num>
  <w:num w:numId="16">
    <w:abstractNumId w:val="19"/>
  </w:num>
  <w:num w:numId="17">
    <w:abstractNumId w:val="14"/>
  </w:num>
  <w:num w:numId="18">
    <w:abstractNumId w:val="7"/>
  </w:num>
  <w:num w:numId="19">
    <w:abstractNumId w:val="0"/>
  </w:num>
  <w:num w:numId="20">
    <w:abstractNumId w:val="15"/>
  </w:num>
  <w:num w:numId="21">
    <w:abstractNumId w:val="17"/>
  </w:num>
  <w:num w:numId="22">
    <w:abstractNumId w:val="5"/>
  </w:num>
  <w:num w:numId="23">
    <w:abstractNumId w:val="16"/>
  </w:num>
  <w:num w:numId="24">
    <w:abstractNumId w:val="2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wNDcyNzQzMDewNDJW0lEKTi0uzszPAykwNK4FAMFUz74tAAAA"/>
  </w:docVars>
  <w:rsids>
    <w:rsidRoot w:val="00C620FD"/>
    <w:rsid w:val="00010918"/>
    <w:rsid w:val="00023859"/>
    <w:rsid w:val="00024BB2"/>
    <w:rsid w:val="000315A0"/>
    <w:rsid w:val="00031BAE"/>
    <w:rsid w:val="00043535"/>
    <w:rsid w:val="00046998"/>
    <w:rsid w:val="00053BC9"/>
    <w:rsid w:val="00055FBF"/>
    <w:rsid w:val="0005675D"/>
    <w:rsid w:val="0006707E"/>
    <w:rsid w:val="00067BC3"/>
    <w:rsid w:val="000727C7"/>
    <w:rsid w:val="000731F8"/>
    <w:rsid w:val="00076BAD"/>
    <w:rsid w:val="00077EA2"/>
    <w:rsid w:val="00085930"/>
    <w:rsid w:val="00086004"/>
    <w:rsid w:val="00096139"/>
    <w:rsid w:val="000B2543"/>
    <w:rsid w:val="000B4287"/>
    <w:rsid w:val="000E249C"/>
    <w:rsid w:val="000E2D55"/>
    <w:rsid w:val="000F0859"/>
    <w:rsid w:val="000F1994"/>
    <w:rsid w:val="00104F47"/>
    <w:rsid w:val="00106DD3"/>
    <w:rsid w:val="00120F5C"/>
    <w:rsid w:val="001234FF"/>
    <w:rsid w:val="00123F5D"/>
    <w:rsid w:val="00124963"/>
    <w:rsid w:val="001307CB"/>
    <w:rsid w:val="00141837"/>
    <w:rsid w:val="00146F89"/>
    <w:rsid w:val="001515A0"/>
    <w:rsid w:val="0015282D"/>
    <w:rsid w:val="00154851"/>
    <w:rsid w:val="00161481"/>
    <w:rsid w:val="0016258F"/>
    <w:rsid w:val="00162CBE"/>
    <w:rsid w:val="001828E4"/>
    <w:rsid w:val="00196B8A"/>
    <w:rsid w:val="001A0152"/>
    <w:rsid w:val="001A2D5A"/>
    <w:rsid w:val="001A63C5"/>
    <w:rsid w:val="001A7FD0"/>
    <w:rsid w:val="001B27E5"/>
    <w:rsid w:val="001C53B8"/>
    <w:rsid w:val="001D0D97"/>
    <w:rsid w:val="001E2D3E"/>
    <w:rsid w:val="002003D7"/>
    <w:rsid w:val="0021262E"/>
    <w:rsid w:val="00213297"/>
    <w:rsid w:val="00221498"/>
    <w:rsid w:val="002239CE"/>
    <w:rsid w:val="00250353"/>
    <w:rsid w:val="00252994"/>
    <w:rsid w:val="002560A0"/>
    <w:rsid w:val="00261F14"/>
    <w:rsid w:val="002649BD"/>
    <w:rsid w:val="00285A02"/>
    <w:rsid w:val="002958EB"/>
    <w:rsid w:val="002A00FE"/>
    <w:rsid w:val="002B6AD5"/>
    <w:rsid w:val="002C3019"/>
    <w:rsid w:val="002C7B2C"/>
    <w:rsid w:val="002F2F60"/>
    <w:rsid w:val="003000C3"/>
    <w:rsid w:val="00303445"/>
    <w:rsid w:val="003079D0"/>
    <w:rsid w:val="00311F89"/>
    <w:rsid w:val="0031714C"/>
    <w:rsid w:val="0032504B"/>
    <w:rsid w:val="003354E0"/>
    <w:rsid w:val="00335FAC"/>
    <w:rsid w:val="0033663F"/>
    <w:rsid w:val="00340763"/>
    <w:rsid w:val="00351AB0"/>
    <w:rsid w:val="00353204"/>
    <w:rsid w:val="00361A08"/>
    <w:rsid w:val="003659B4"/>
    <w:rsid w:val="00365E92"/>
    <w:rsid w:val="00381443"/>
    <w:rsid w:val="0038148C"/>
    <w:rsid w:val="003903DF"/>
    <w:rsid w:val="00392E9E"/>
    <w:rsid w:val="003A2548"/>
    <w:rsid w:val="003C2F8F"/>
    <w:rsid w:val="003C3A56"/>
    <w:rsid w:val="003C4910"/>
    <w:rsid w:val="003C661D"/>
    <w:rsid w:val="003D72BC"/>
    <w:rsid w:val="003E7ECC"/>
    <w:rsid w:val="003F0B77"/>
    <w:rsid w:val="003F7CF3"/>
    <w:rsid w:val="00402DF9"/>
    <w:rsid w:val="00404551"/>
    <w:rsid w:val="00405E66"/>
    <w:rsid w:val="00406EB9"/>
    <w:rsid w:val="00411F15"/>
    <w:rsid w:val="00412BF3"/>
    <w:rsid w:val="00415390"/>
    <w:rsid w:val="00423136"/>
    <w:rsid w:val="00433BA5"/>
    <w:rsid w:val="00434A4A"/>
    <w:rsid w:val="00440958"/>
    <w:rsid w:val="004438D3"/>
    <w:rsid w:val="00444E06"/>
    <w:rsid w:val="00445C65"/>
    <w:rsid w:val="00456665"/>
    <w:rsid w:val="0046155E"/>
    <w:rsid w:val="00470CBD"/>
    <w:rsid w:val="0047578D"/>
    <w:rsid w:val="004762D2"/>
    <w:rsid w:val="00480F50"/>
    <w:rsid w:val="00491E0B"/>
    <w:rsid w:val="00495361"/>
    <w:rsid w:val="004A67AE"/>
    <w:rsid w:val="004B0381"/>
    <w:rsid w:val="004B1CCD"/>
    <w:rsid w:val="004B26B2"/>
    <w:rsid w:val="004B501F"/>
    <w:rsid w:val="004C11D7"/>
    <w:rsid w:val="004C2DF0"/>
    <w:rsid w:val="004C3D47"/>
    <w:rsid w:val="004D0684"/>
    <w:rsid w:val="004D2FE3"/>
    <w:rsid w:val="004D6242"/>
    <w:rsid w:val="004D647E"/>
    <w:rsid w:val="0050278D"/>
    <w:rsid w:val="00511853"/>
    <w:rsid w:val="0051335A"/>
    <w:rsid w:val="00521E28"/>
    <w:rsid w:val="005238E1"/>
    <w:rsid w:val="00526435"/>
    <w:rsid w:val="00531B97"/>
    <w:rsid w:val="0053338E"/>
    <w:rsid w:val="00533AB0"/>
    <w:rsid w:val="00534925"/>
    <w:rsid w:val="0054576C"/>
    <w:rsid w:val="00551B92"/>
    <w:rsid w:val="00560FF9"/>
    <w:rsid w:val="005623F8"/>
    <w:rsid w:val="005647B3"/>
    <w:rsid w:val="00575051"/>
    <w:rsid w:val="005820BA"/>
    <w:rsid w:val="00583873"/>
    <w:rsid w:val="005849EF"/>
    <w:rsid w:val="005A0C9D"/>
    <w:rsid w:val="005A46B2"/>
    <w:rsid w:val="005A5079"/>
    <w:rsid w:val="005B3969"/>
    <w:rsid w:val="005D47AA"/>
    <w:rsid w:val="005E093D"/>
    <w:rsid w:val="005E1A90"/>
    <w:rsid w:val="005E623C"/>
    <w:rsid w:val="005E642E"/>
    <w:rsid w:val="005E7A79"/>
    <w:rsid w:val="005F6140"/>
    <w:rsid w:val="00602033"/>
    <w:rsid w:val="006034B1"/>
    <w:rsid w:val="00603984"/>
    <w:rsid w:val="00610E61"/>
    <w:rsid w:val="00610ED9"/>
    <w:rsid w:val="00612E27"/>
    <w:rsid w:val="00624950"/>
    <w:rsid w:val="006365B6"/>
    <w:rsid w:val="00643D01"/>
    <w:rsid w:val="00644008"/>
    <w:rsid w:val="00645CEE"/>
    <w:rsid w:val="00647118"/>
    <w:rsid w:val="0067212A"/>
    <w:rsid w:val="006972BD"/>
    <w:rsid w:val="006A774C"/>
    <w:rsid w:val="006B4E69"/>
    <w:rsid w:val="006E1216"/>
    <w:rsid w:val="006E147D"/>
    <w:rsid w:val="006E54EC"/>
    <w:rsid w:val="006F1105"/>
    <w:rsid w:val="006F25F8"/>
    <w:rsid w:val="006F2762"/>
    <w:rsid w:val="006F2E0D"/>
    <w:rsid w:val="0071011B"/>
    <w:rsid w:val="00710D16"/>
    <w:rsid w:val="00711A02"/>
    <w:rsid w:val="00714BAC"/>
    <w:rsid w:val="00715A31"/>
    <w:rsid w:val="00720CC3"/>
    <w:rsid w:val="0072134C"/>
    <w:rsid w:val="00726136"/>
    <w:rsid w:val="0073306F"/>
    <w:rsid w:val="00736F14"/>
    <w:rsid w:val="00743F19"/>
    <w:rsid w:val="00747DB0"/>
    <w:rsid w:val="007520CD"/>
    <w:rsid w:val="00754A1C"/>
    <w:rsid w:val="00763F6A"/>
    <w:rsid w:val="00766BA6"/>
    <w:rsid w:val="007736AA"/>
    <w:rsid w:val="00773F80"/>
    <w:rsid w:val="0078078B"/>
    <w:rsid w:val="00785CA5"/>
    <w:rsid w:val="00786529"/>
    <w:rsid w:val="00786594"/>
    <w:rsid w:val="007A6165"/>
    <w:rsid w:val="007A75A9"/>
    <w:rsid w:val="007B2877"/>
    <w:rsid w:val="007B3743"/>
    <w:rsid w:val="007B5CE4"/>
    <w:rsid w:val="007B6952"/>
    <w:rsid w:val="007C3991"/>
    <w:rsid w:val="007D36EC"/>
    <w:rsid w:val="007D41DA"/>
    <w:rsid w:val="007F447A"/>
    <w:rsid w:val="007F4FFB"/>
    <w:rsid w:val="007F7292"/>
    <w:rsid w:val="00800D5A"/>
    <w:rsid w:val="00803AF5"/>
    <w:rsid w:val="00835739"/>
    <w:rsid w:val="0085151D"/>
    <w:rsid w:val="0085268B"/>
    <w:rsid w:val="00853535"/>
    <w:rsid w:val="00865FFF"/>
    <w:rsid w:val="008700AD"/>
    <w:rsid w:val="00872F52"/>
    <w:rsid w:val="0087463B"/>
    <w:rsid w:val="00884BB4"/>
    <w:rsid w:val="00887B27"/>
    <w:rsid w:val="00893EC0"/>
    <w:rsid w:val="00894247"/>
    <w:rsid w:val="00896BA6"/>
    <w:rsid w:val="008A3158"/>
    <w:rsid w:val="008A6505"/>
    <w:rsid w:val="008B3200"/>
    <w:rsid w:val="008E3474"/>
    <w:rsid w:val="008E3A67"/>
    <w:rsid w:val="008E49E1"/>
    <w:rsid w:val="008E6C2B"/>
    <w:rsid w:val="008E7DD7"/>
    <w:rsid w:val="008F777E"/>
    <w:rsid w:val="009043C4"/>
    <w:rsid w:val="009054E7"/>
    <w:rsid w:val="009210B4"/>
    <w:rsid w:val="00921F13"/>
    <w:rsid w:val="0092378B"/>
    <w:rsid w:val="009279BF"/>
    <w:rsid w:val="00932066"/>
    <w:rsid w:val="00934D5F"/>
    <w:rsid w:val="009408FC"/>
    <w:rsid w:val="009424EC"/>
    <w:rsid w:val="00943E59"/>
    <w:rsid w:val="0094433C"/>
    <w:rsid w:val="0096003D"/>
    <w:rsid w:val="009868E9"/>
    <w:rsid w:val="0099724A"/>
    <w:rsid w:val="009A21B7"/>
    <w:rsid w:val="009B4F80"/>
    <w:rsid w:val="009B7CEF"/>
    <w:rsid w:val="009C3135"/>
    <w:rsid w:val="009C41F2"/>
    <w:rsid w:val="009D3D47"/>
    <w:rsid w:val="009D3DEF"/>
    <w:rsid w:val="009F2D80"/>
    <w:rsid w:val="009F65CE"/>
    <w:rsid w:val="00A11C67"/>
    <w:rsid w:val="00A14683"/>
    <w:rsid w:val="00A152C5"/>
    <w:rsid w:val="00A16528"/>
    <w:rsid w:val="00A227A0"/>
    <w:rsid w:val="00A264DB"/>
    <w:rsid w:val="00A2738F"/>
    <w:rsid w:val="00A31BAC"/>
    <w:rsid w:val="00A32EF9"/>
    <w:rsid w:val="00A40366"/>
    <w:rsid w:val="00A41FD8"/>
    <w:rsid w:val="00A66E8E"/>
    <w:rsid w:val="00A674F5"/>
    <w:rsid w:val="00A67C94"/>
    <w:rsid w:val="00A7384D"/>
    <w:rsid w:val="00A7392C"/>
    <w:rsid w:val="00A75665"/>
    <w:rsid w:val="00A764FA"/>
    <w:rsid w:val="00A83CE0"/>
    <w:rsid w:val="00A8417D"/>
    <w:rsid w:val="00A8534F"/>
    <w:rsid w:val="00A92938"/>
    <w:rsid w:val="00A95752"/>
    <w:rsid w:val="00AB0B61"/>
    <w:rsid w:val="00AB22C2"/>
    <w:rsid w:val="00AB52AA"/>
    <w:rsid w:val="00AB7CD6"/>
    <w:rsid w:val="00AC38B0"/>
    <w:rsid w:val="00AD05DB"/>
    <w:rsid w:val="00AD26C3"/>
    <w:rsid w:val="00AE11FF"/>
    <w:rsid w:val="00AE7241"/>
    <w:rsid w:val="00AE7903"/>
    <w:rsid w:val="00AF5D09"/>
    <w:rsid w:val="00AF7887"/>
    <w:rsid w:val="00B02EDF"/>
    <w:rsid w:val="00B077ED"/>
    <w:rsid w:val="00B12F3D"/>
    <w:rsid w:val="00B205AA"/>
    <w:rsid w:val="00B21FBC"/>
    <w:rsid w:val="00B335BD"/>
    <w:rsid w:val="00B33D75"/>
    <w:rsid w:val="00B345B3"/>
    <w:rsid w:val="00B45A6A"/>
    <w:rsid w:val="00B54D5C"/>
    <w:rsid w:val="00B55D19"/>
    <w:rsid w:val="00B67CA5"/>
    <w:rsid w:val="00B73796"/>
    <w:rsid w:val="00B73CB2"/>
    <w:rsid w:val="00B847B9"/>
    <w:rsid w:val="00B9069E"/>
    <w:rsid w:val="00B93BC6"/>
    <w:rsid w:val="00B97F9A"/>
    <w:rsid w:val="00BA3AAA"/>
    <w:rsid w:val="00BD0A5A"/>
    <w:rsid w:val="00BE60CB"/>
    <w:rsid w:val="00BE6673"/>
    <w:rsid w:val="00BF0950"/>
    <w:rsid w:val="00C00BC6"/>
    <w:rsid w:val="00C138D6"/>
    <w:rsid w:val="00C21AF3"/>
    <w:rsid w:val="00C22C75"/>
    <w:rsid w:val="00C26A00"/>
    <w:rsid w:val="00C3023D"/>
    <w:rsid w:val="00C360B3"/>
    <w:rsid w:val="00C3753D"/>
    <w:rsid w:val="00C37CF3"/>
    <w:rsid w:val="00C473B3"/>
    <w:rsid w:val="00C53DEB"/>
    <w:rsid w:val="00C53F23"/>
    <w:rsid w:val="00C55A54"/>
    <w:rsid w:val="00C620FD"/>
    <w:rsid w:val="00C70613"/>
    <w:rsid w:val="00C7199F"/>
    <w:rsid w:val="00C77173"/>
    <w:rsid w:val="00C8041C"/>
    <w:rsid w:val="00C83883"/>
    <w:rsid w:val="00C864A8"/>
    <w:rsid w:val="00C87B76"/>
    <w:rsid w:val="00C9787F"/>
    <w:rsid w:val="00CC1A9D"/>
    <w:rsid w:val="00CD28C6"/>
    <w:rsid w:val="00CE4130"/>
    <w:rsid w:val="00CE5EA5"/>
    <w:rsid w:val="00CF6721"/>
    <w:rsid w:val="00CF7E17"/>
    <w:rsid w:val="00D03EF5"/>
    <w:rsid w:val="00D162D9"/>
    <w:rsid w:val="00D249A0"/>
    <w:rsid w:val="00D26477"/>
    <w:rsid w:val="00D26D07"/>
    <w:rsid w:val="00D27341"/>
    <w:rsid w:val="00D3447A"/>
    <w:rsid w:val="00D37662"/>
    <w:rsid w:val="00D531D3"/>
    <w:rsid w:val="00D54B2B"/>
    <w:rsid w:val="00D554F0"/>
    <w:rsid w:val="00D62F66"/>
    <w:rsid w:val="00D702F9"/>
    <w:rsid w:val="00D8171C"/>
    <w:rsid w:val="00D81E96"/>
    <w:rsid w:val="00D852C4"/>
    <w:rsid w:val="00D9348F"/>
    <w:rsid w:val="00DB0C4A"/>
    <w:rsid w:val="00DB395E"/>
    <w:rsid w:val="00DB4D62"/>
    <w:rsid w:val="00DC3070"/>
    <w:rsid w:val="00DC69E4"/>
    <w:rsid w:val="00DD1633"/>
    <w:rsid w:val="00DE65F8"/>
    <w:rsid w:val="00DE73EB"/>
    <w:rsid w:val="00DF41B9"/>
    <w:rsid w:val="00E008F5"/>
    <w:rsid w:val="00E06841"/>
    <w:rsid w:val="00E17C3C"/>
    <w:rsid w:val="00E42736"/>
    <w:rsid w:val="00E501FB"/>
    <w:rsid w:val="00E55D30"/>
    <w:rsid w:val="00E567CE"/>
    <w:rsid w:val="00E64784"/>
    <w:rsid w:val="00E76CC1"/>
    <w:rsid w:val="00E76FD0"/>
    <w:rsid w:val="00E87AF3"/>
    <w:rsid w:val="00E9660B"/>
    <w:rsid w:val="00EA0B0D"/>
    <w:rsid w:val="00EA7D7A"/>
    <w:rsid w:val="00EB1A2A"/>
    <w:rsid w:val="00EB53B4"/>
    <w:rsid w:val="00ED0A80"/>
    <w:rsid w:val="00ED0D5E"/>
    <w:rsid w:val="00ED29C6"/>
    <w:rsid w:val="00ED6634"/>
    <w:rsid w:val="00EE173C"/>
    <w:rsid w:val="00EE1879"/>
    <w:rsid w:val="00EE1932"/>
    <w:rsid w:val="00EE290F"/>
    <w:rsid w:val="00EE3866"/>
    <w:rsid w:val="00EE51B4"/>
    <w:rsid w:val="00EE7092"/>
    <w:rsid w:val="00EF17C5"/>
    <w:rsid w:val="00F02751"/>
    <w:rsid w:val="00F034C1"/>
    <w:rsid w:val="00F117EB"/>
    <w:rsid w:val="00F14045"/>
    <w:rsid w:val="00F173BC"/>
    <w:rsid w:val="00F27E98"/>
    <w:rsid w:val="00F426B1"/>
    <w:rsid w:val="00F460CC"/>
    <w:rsid w:val="00F517BC"/>
    <w:rsid w:val="00F553F7"/>
    <w:rsid w:val="00F64598"/>
    <w:rsid w:val="00F651D5"/>
    <w:rsid w:val="00F655CD"/>
    <w:rsid w:val="00F82B92"/>
    <w:rsid w:val="00F8315C"/>
    <w:rsid w:val="00F839C5"/>
    <w:rsid w:val="00F93A84"/>
    <w:rsid w:val="00F93DAA"/>
    <w:rsid w:val="00FB0649"/>
    <w:rsid w:val="00FB1345"/>
    <w:rsid w:val="00FC1F27"/>
    <w:rsid w:val="00FC5957"/>
    <w:rsid w:val="00FD0F65"/>
    <w:rsid w:val="00FD3ABE"/>
    <w:rsid w:val="00FE4C9B"/>
    <w:rsid w:val="00FE4CF2"/>
    <w:rsid w:val="00FF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62386A"/>
  <w15:chartTrackingRefBased/>
  <w15:docId w15:val="{BCE8D5F7-9B0C-412C-AF90-0F4F30AB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7C3C"/>
    <w:pPr>
      <w:spacing w:after="240" w:line="300" w:lineRule="exact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ind w:left="709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ind w:left="709"/>
      <w:jc w:val="center"/>
      <w:outlineLvl w:val="2"/>
    </w:pPr>
  </w:style>
  <w:style w:type="paragraph" w:styleId="Ttulo4">
    <w:name w:val="heading 4"/>
    <w:basedOn w:val="Normal"/>
    <w:next w:val="Normal"/>
    <w:qFormat/>
    <w:pPr>
      <w:keepNext/>
      <w:outlineLvl w:val="3"/>
    </w:pPr>
  </w:style>
  <w:style w:type="paragraph" w:styleId="Ttulo5">
    <w:name w:val="heading 5"/>
    <w:basedOn w:val="Normal"/>
    <w:next w:val="Normal"/>
    <w:qFormat/>
    <w:pPr>
      <w:keepNext/>
      <w:spacing w:line="360" w:lineRule="auto"/>
      <w:outlineLvl w:val="4"/>
    </w:pPr>
    <w:rPr>
      <w:b/>
      <w:bCs/>
      <w:sz w:val="16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ind w:firstLine="1134"/>
      <w:outlineLvl w:val="7"/>
    </w:pPr>
  </w:style>
  <w:style w:type="paragraph" w:styleId="Ttulo9">
    <w:name w:val="heading 9"/>
    <w:basedOn w:val="Normal"/>
    <w:next w:val="Normal"/>
    <w:qFormat/>
    <w:pPr>
      <w:keepNext/>
      <w:jc w:val="right"/>
      <w:outlineLvl w:val="8"/>
    </w:pPr>
    <w:rPr>
      <w:rFonts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320"/>
        <w:tab w:val="right" w:pos="8640"/>
      </w:tabs>
    </w:pPr>
  </w:style>
  <w:style w:type="paragraph" w:styleId="Recuodecorpodetexto2">
    <w:name w:val="Body Text Indent 2"/>
    <w:basedOn w:val="Normal"/>
    <w:pPr>
      <w:ind w:left="709"/>
    </w:p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Recuodecorpodetexto">
    <w:name w:val="Body Text Indent"/>
    <w:basedOn w:val="Normal"/>
    <w:pPr>
      <w:spacing w:line="360" w:lineRule="auto"/>
      <w:ind w:firstLine="1416"/>
    </w:pPr>
    <w:rPr>
      <w:sz w:val="22"/>
    </w:rPr>
  </w:style>
  <w:style w:type="paragraph" w:styleId="Recuodecorpodetexto3">
    <w:name w:val="Body Text Indent 3"/>
    <w:basedOn w:val="Normal"/>
    <w:pPr>
      <w:ind w:firstLine="2127"/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</w:style>
  <w:style w:type="character" w:customStyle="1" w:styleId="texto1">
    <w:name w:val="texto1"/>
    <w:rPr>
      <w:rFonts w:ascii="Verdana" w:hAnsi="Verdana" w:hint="default"/>
      <w:i w:val="0"/>
      <w:iCs w:val="0"/>
      <w:color w:val="000000"/>
      <w:sz w:val="20"/>
      <w:szCs w:val="20"/>
    </w:rPr>
  </w:style>
  <w:style w:type="character" w:styleId="Forte">
    <w:name w:val="Strong"/>
    <w:uiPriority w:val="22"/>
    <w:qFormat/>
    <w:rsid w:val="00C22C75"/>
    <w:rPr>
      <w:b/>
      <w:bCs/>
    </w:rPr>
  </w:style>
  <w:style w:type="table" w:styleId="Tabelacomgrade">
    <w:name w:val="Table Grid"/>
    <w:basedOn w:val="Tabelanormal"/>
    <w:uiPriority w:val="39"/>
    <w:rsid w:val="00EE1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B0B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B0B6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51AB0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085930"/>
    <w:rPr>
      <w:rFonts w:ascii="Arial" w:hAnsi="Arial"/>
      <w:sz w:val="24"/>
    </w:rPr>
  </w:style>
  <w:style w:type="paragraph" w:customStyle="1" w:styleId="gmail-msobodytextindent">
    <w:name w:val="gmail-msobodytextindent"/>
    <w:basedOn w:val="Normal"/>
    <w:rsid w:val="00D702F9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10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10D16"/>
    <w:rPr>
      <w:rFonts w:ascii="Courier New" w:hAnsi="Courier New" w:cs="Courier New"/>
    </w:rPr>
  </w:style>
  <w:style w:type="character" w:styleId="Refdecomentrio">
    <w:name w:val="annotation reference"/>
    <w:basedOn w:val="Fontepargpadro"/>
    <w:uiPriority w:val="99"/>
    <w:semiHidden/>
    <w:unhideWhenUsed/>
    <w:rsid w:val="00A957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95752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95752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57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575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6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gradita@ufrgs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09553\Documents\Modelos%20Personalizados%20do%20Office\comgradit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84365-5788-4C5E-B8C9-F0C90030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comgradita</Template>
  <TotalTime>13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ITA 2 - nº 15/2000</vt:lpstr>
    </vt:vector>
  </TitlesOfParts>
  <Company>UFRGS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ITA 2 - nº 15/2000</dc:title>
  <dc:subject/>
  <dc:creator>Julio Nitzke</dc:creator>
  <cp:keywords/>
  <cp:lastModifiedBy>ROBERTA CRUZ SILVEIRA THYS</cp:lastModifiedBy>
  <cp:revision>9</cp:revision>
  <cp:lastPrinted>2020-05-12T14:40:00Z</cp:lastPrinted>
  <dcterms:created xsi:type="dcterms:W3CDTF">2020-12-04T15:03:00Z</dcterms:created>
  <dcterms:modified xsi:type="dcterms:W3CDTF">2020-12-07T18:28:00Z</dcterms:modified>
</cp:coreProperties>
</file>